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027" w:rsidRDefault="006A2027" w:rsidP="002D2105">
      <w:r>
        <w:separator/>
      </w:r>
    </w:p>
  </w:endnote>
  <w:endnote w:type="continuationSeparator" w:id="0">
    <w:p w:rsidR="006A2027" w:rsidRDefault="006A2027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B2F4D7-1AD2-4A0E-A3B1-FD376F7E8CD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5D35004B-6030-41B6-AFDF-092548845D54}"/>
    <w:embedBold r:id="rId3" w:subsetted="1" w:fontKey="{F3A06D28-2B70-4CD7-AD5D-E04555FD4EA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673C12F-DAEF-402A-9294-E7DBEB475ECD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5" w:subsetted="1" w:fontKey="{BF44AE9D-8629-4490-AD37-3052A3D6AC5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D1C5DDD-5F5B-4461-AABA-271C4BEE76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65B8E15-E1EA-4C85-8A4B-CEF0B7C257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6C4AE4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6C4AE4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F37CB" w:rsidRPr="00DF37C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6C4AE4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6C4AE4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6C4AE4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F37CB" w:rsidRPr="00DF37C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6C4AE4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027" w:rsidRDefault="006A2027" w:rsidP="002D2105">
      <w:r>
        <w:separator/>
      </w:r>
    </w:p>
  </w:footnote>
  <w:footnote w:type="continuationSeparator" w:id="0">
    <w:p w:rsidR="006A2027" w:rsidRDefault="006A2027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8F44334"/>
    <w:multiLevelType w:val="singleLevel"/>
    <w:tmpl w:val="58F44334"/>
    <w:lvl w:ilvl="0">
      <w:start w:val="2"/>
      <w:numFmt w:val="chineseCounting"/>
      <w:suff w:val="nothing"/>
      <w:lvlText w:val="（%1）"/>
      <w:lvlJc w:val="left"/>
    </w:lvl>
  </w:abstractNum>
  <w:abstractNum w:abstractNumId="2">
    <w:nsid w:val="58F488F8"/>
    <w:multiLevelType w:val="singleLevel"/>
    <w:tmpl w:val="58F488F8"/>
    <w:lvl w:ilvl="0">
      <w:start w:val="2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汪巍巍">
    <w15:presenceInfo w15:providerId="Windows Live" w15:userId="c54546347399cd7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7A3B"/>
    <w:rsid w:val="000133BA"/>
    <w:rsid w:val="00016CDC"/>
    <w:rsid w:val="00024DF0"/>
    <w:rsid w:val="00030B15"/>
    <w:rsid w:val="00032809"/>
    <w:rsid w:val="00047A3B"/>
    <w:rsid w:val="0007068D"/>
    <w:rsid w:val="00086706"/>
    <w:rsid w:val="000D692A"/>
    <w:rsid w:val="000D6A64"/>
    <w:rsid w:val="000E3BC9"/>
    <w:rsid w:val="000E40F2"/>
    <w:rsid w:val="000F222C"/>
    <w:rsid w:val="00134325"/>
    <w:rsid w:val="00166063"/>
    <w:rsid w:val="00174B4D"/>
    <w:rsid w:val="00180691"/>
    <w:rsid w:val="00192A77"/>
    <w:rsid w:val="001A15AC"/>
    <w:rsid w:val="001A4D7B"/>
    <w:rsid w:val="001B2074"/>
    <w:rsid w:val="001C4193"/>
    <w:rsid w:val="001C6C10"/>
    <w:rsid w:val="001F44D9"/>
    <w:rsid w:val="00207887"/>
    <w:rsid w:val="002120B3"/>
    <w:rsid w:val="0021218A"/>
    <w:rsid w:val="00216360"/>
    <w:rsid w:val="00221B66"/>
    <w:rsid w:val="00231E87"/>
    <w:rsid w:val="00255631"/>
    <w:rsid w:val="00262F8B"/>
    <w:rsid w:val="00265CBA"/>
    <w:rsid w:val="002774CB"/>
    <w:rsid w:val="002821EC"/>
    <w:rsid w:val="0029488B"/>
    <w:rsid w:val="002A307E"/>
    <w:rsid w:val="002C28CB"/>
    <w:rsid w:val="002D2105"/>
    <w:rsid w:val="002E2A09"/>
    <w:rsid w:val="002F0783"/>
    <w:rsid w:val="0030202D"/>
    <w:rsid w:val="0031040F"/>
    <w:rsid w:val="00310A7F"/>
    <w:rsid w:val="00335496"/>
    <w:rsid w:val="0034092D"/>
    <w:rsid w:val="003539FC"/>
    <w:rsid w:val="00387133"/>
    <w:rsid w:val="003A3701"/>
    <w:rsid w:val="003C3D0C"/>
    <w:rsid w:val="003C4BE5"/>
    <w:rsid w:val="004048B7"/>
    <w:rsid w:val="004547EE"/>
    <w:rsid w:val="00455838"/>
    <w:rsid w:val="00460FAC"/>
    <w:rsid w:val="00462B2E"/>
    <w:rsid w:val="00465033"/>
    <w:rsid w:val="00470269"/>
    <w:rsid w:val="004B144F"/>
    <w:rsid w:val="004C5FBC"/>
    <w:rsid w:val="00521703"/>
    <w:rsid w:val="00534DCE"/>
    <w:rsid w:val="0053500C"/>
    <w:rsid w:val="00540F53"/>
    <w:rsid w:val="005A02CB"/>
    <w:rsid w:val="005C23A3"/>
    <w:rsid w:val="005C43DF"/>
    <w:rsid w:val="005C6C91"/>
    <w:rsid w:val="005E0E1F"/>
    <w:rsid w:val="00604140"/>
    <w:rsid w:val="006200EA"/>
    <w:rsid w:val="00661207"/>
    <w:rsid w:val="00677423"/>
    <w:rsid w:val="00680E17"/>
    <w:rsid w:val="006926C9"/>
    <w:rsid w:val="00692C13"/>
    <w:rsid w:val="006A2027"/>
    <w:rsid w:val="006A36AC"/>
    <w:rsid w:val="006C4AE4"/>
    <w:rsid w:val="006C5CAD"/>
    <w:rsid w:val="006C767F"/>
    <w:rsid w:val="00707322"/>
    <w:rsid w:val="0073066D"/>
    <w:rsid w:val="00745D45"/>
    <w:rsid w:val="007471C9"/>
    <w:rsid w:val="00786028"/>
    <w:rsid w:val="007D2BC8"/>
    <w:rsid w:val="007E2352"/>
    <w:rsid w:val="007F1A60"/>
    <w:rsid w:val="00804651"/>
    <w:rsid w:val="008301FC"/>
    <w:rsid w:val="00835A06"/>
    <w:rsid w:val="0085406F"/>
    <w:rsid w:val="0086691F"/>
    <w:rsid w:val="00875CDA"/>
    <w:rsid w:val="00885C5E"/>
    <w:rsid w:val="00886BF3"/>
    <w:rsid w:val="008A57A9"/>
    <w:rsid w:val="008D1308"/>
    <w:rsid w:val="008E401C"/>
    <w:rsid w:val="008F004B"/>
    <w:rsid w:val="008F36F8"/>
    <w:rsid w:val="008F44B5"/>
    <w:rsid w:val="008F4D26"/>
    <w:rsid w:val="00900508"/>
    <w:rsid w:val="009106E6"/>
    <w:rsid w:val="0094202F"/>
    <w:rsid w:val="00980F56"/>
    <w:rsid w:val="009E6909"/>
    <w:rsid w:val="009F1418"/>
    <w:rsid w:val="00A64785"/>
    <w:rsid w:val="00A75BB9"/>
    <w:rsid w:val="00A915EA"/>
    <w:rsid w:val="00AA4C3A"/>
    <w:rsid w:val="00AA5679"/>
    <w:rsid w:val="00AE0D34"/>
    <w:rsid w:val="00AF2D96"/>
    <w:rsid w:val="00B21BBD"/>
    <w:rsid w:val="00B647F4"/>
    <w:rsid w:val="00B7373D"/>
    <w:rsid w:val="00BA70CC"/>
    <w:rsid w:val="00BA747F"/>
    <w:rsid w:val="00BC11B9"/>
    <w:rsid w:val="00BF7B90"/>
    <w:rsid w:val="00C143EB"/>
    <w:rsid w:val="00C30E21"/>
    <w:rsid w:val="00CC443F"/>
    <w:rsid w:val="00CD037B"/>
    <w:rsid w:val="00D12D05"/>
    <w:rsid w:val="00D27289"/>
    <w:rsid w:val="00D8347C"/>
    <w:rsid w:val="00D9127E"/>
    <w:rsid w:val="00DD0D46"/>
    <w:rsid w:val="00DD29A6"/>
    <w:rsid w:val="00DF07D8"/>
    <w:rsid w:val="00DF37CB"/>
    <w:rsid w:val="00E04624"/>
    <w:rsid w:val="00E24535"/>
    <w:rsid w:val="00E34E53"/>
    <w:rsid w:val="00E47A39"/>
    <w:rsid w:val="00E51C2A"/>
    <w:rsid w:val="00E546B9"/>
    <w:rsid w:val="00E7297A"/>
    <w:rsid w:val="00E85A0E"/>
    <w:rsid w:val="00EC396D"/>
    <w:rsid w:val="00EC5FCB"/>
    <w:rsid w:val="00ED0AB6"/>
    <w:rsid w:val="00EF0F70"/>
    <w:rsid w:val="00F10BD3"/>
    <w:rsid w:val="00F52ABD"/>
    <w:rsid w:val="00F83A16"/>
    <w:rsid w:val="00F86876"/>
    <w:rsid w:val="00F86C90"/>
    <w:rsid w:val="00FA129D"/>
    <w:rsid w:val="00FD561B"/>
    <w:rsid w:val="00FF1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86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469E6-B6D9-4C0F-8EC5-B2DCFECCB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中山大学文件-智能红头.dotx</Template>
  <TotalTime>0</TotalTime>
  <Pages>4</Pages>
  <Words>970</Words>
  <Characters>5532</Characters>
  <Application>Microsoft Office Word</Application>
  <DocSecurity>0</DocSecurity>
  <Lines>46</Lines>
  <Paragraphs>12</Paragraphs>
  <ScaleCrop>false</ScaleCrop>
  <Company>SYSU</Company>
  <LinksUpToDate>false</LinksUpToDate>
  <CharactersWithSpaces>6490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cp:lastPrinted>2016-10-24T07:10:00Z</cp:lastPrinted>
  <dcterms:created xsi:type="dcterms:W3CDTF">2017-05-18T00:39:00Z</dcterms:created>
  <dcterms:modified xsi:type="dcterms:W3CDTF">2017-05-18T00:39:00Z</dcterms:modified>
</cp:coreProperties>
</file>