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1F7" w:rsidRDefault="007C01F7">
      <w:r>
        <w:separator/>
      </w:r>
    </w:p>
  </w:endnote>
  <w:endnote w:type="continuationSeparator" w:id="0">
    <w:p w:rsidR="007C01F7" w:rsidRDefault="007C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14F185-75EB-46A2-B9EC-C27F34DB24B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CEF12B78-6C6B-4929-89C3-CF2DA2929B41}"/>
    <w:embedBold r:id="rId3" w:subsetted="1" w:fontKey="{84711BEA-7B8B-47CF-85EE-420F3DCEFC1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D64EB8F-F68B-4139-B53A-72FBDC6D121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76382FE-F551-4A58-8031-9FB79879B0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3D42AA-4EA4-4598-9FF9-BFA3A21E06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:rsidR="005344A4" w:rsidRDefault="007C01F7">
        <w:pPr>
          <w:pStyle w:val="a6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9012C" w:rsidRPr="0019012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:rsidR="005344A4" w:rsidRDefault="007C01F7">
        <w:pPr>
          <w:pStyle w:val="a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9012C" w:rsidRPr="0019012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1F7" w:rsidRDefault="007C01F7">
      <w:r>
        <w:separator/>
      </w:r>
    </w:p>
  </w:footnote>
  <w:footnote w:type="continuationSeparator" w:id="0">
    <w:p w:rsidR="007C01F7" w:rsidRDefault="007C0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74B4D"/>
    <w:rsid w:val="00180691"/>
    <w:rsid w:val="0019012C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44A4"/>
    <w:rsid w:val="0053500C"/>
    <w:rsid w:val="00540F53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C01F7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E6909"/>
    <w:rsid w:val="009F1418"/>
    <w:rsid w:val="00A64785"/>
    <w:rsid w:val="00A75BB9"/>
    <w:rsid w:val="00A915EA"/>
    <w:rsid w:val="00AA5679"/>
    <w:rsid w:val="00AE0D34"/>
    <w:rsid w:val="00AF2D96"/>
    <w:rsid w:val="00B647F4"/>
    <w:rsid w:val="00BA70CC"/>
    <w:rsid w:val="00BF7B90"/>
    <w:rsid w:val="00C143EB"/>
    <w:rsid w:val="00C30E21"/>
    <w:rsid w:val="00CC443F"/>
    <w:rsid w:val="00D12D05"/>
    <w:rsid w:val="00D27289"/>
    <w:rsid w:val="00D8347C"/>
    <w:rsid w:val="00D9127E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04F51F66"/>
    <w:rsid w:val="19AB3E67"/>
    <w:rsid w:val="36013603"/>
    <w:rsid w:val="683D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semiHidden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adjustRightInd w:val="0"/>
      <w:snapToGrid w:val="0"/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qFormat/>
    <w:pPr>
      <w:adjustRightInd w:val="0"/>
      <w:snapToGrid w:val="0"/>
      <w:spacing w:line="460" w:lineRule="atLeast"/>
      <w:ind w:firstLineChars="192" w:firstLine="461"/>
    </w:pPr>
    <w:rPr>
      <w:sz w:val="24"/>
    </w:r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8">
    <w:name w:val="line number"/>
    <w:basedOn w:val="a0"/>
    <w:uiPriority w:val="99"/>
    <w:unhideWhenUsed/>
    <w:qFormat/>
  </w:style>
  <w:style w:type="table" w:styleId="a9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0C6748-A27B-4C83-B000-430F5C83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5</TotalTime>
  <Pages>1</Pages>
  <Words>740</Words>
  <Characters>4224</Characters>
  <Application>Microsoft Office Word</Application>
  <DocSecurity>0</DocSecurity>
  <Lines>35</Lines>
  <Paragraphs>9</Paragraphs>
  <ScaleCrop>false</ScaleCrop>
  <Company>SYSU</Company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28</cp:revision>
  <cp:lastPrinted>2016-10-24T07:10:00Z</cp:lastPrinted>
  <dcterms:created xsi:type="dcterms:W3CDTF">2016-11-03T13:15:00Z</dcterms:created>
  <dcterms:modified xsi:type="dcterms:W3CDTF">2017-01-22T02:25:00Z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